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38" w:rsidRDefault="006A4E38" w:rsidP="00EE0F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Характеристика</w:t>
      </w:r>
      <w:r w:rsidRPr="00427FFA">
        <w:rPr>
          <w:rFonts w:ascii="Times New Roman" w:hAnsi="Times New Roman"/>
          <w:b/>
          <w:iCs/>
          <w:sz w:val="28"/>
          <w:szCs w:val="28"/>
        </w:rPr>
        <w:t xml:space="preserve"> продукции </w:t>
      </w:r>
    </w:p>
    <w:p w:rsidR="006A4E38" w:rsidRPr="00427FFA" w:rsidRDefault="006A4E38" w:rsidP="00EE0F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6"/>
        <w:gridCol w:w="3244"/>
        <w:gridCol w:w="3118"/>
        <w:gridCol w:w="3403"/>
        <w:gridCol w:w="3260"/>
      </w:tblGrid>
      <w:tr w:rsidR="006A4E38" w:rsidRPr="00151144" w:rsidTr="00151144"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51144">
              <w:rPr>
                <w:rFonts w:ascii="Times New Roman" w:hAnsi="Times New Roman"/>
                <w:b/>
                <w:iCs/>
                <w:sz w:val="28"/>
                <w:szCs w:val="28"/>
              </w:rPr>
              <w:t>Модель</w:t>
            </w:r>
          </w:p>
        </w:tc>
        <w:tc>
          <w:tcPr>
            <w:tcW w:w="3244" w:type="dxa"/>
          </w:tcPr>
          <w:p w:rsidR="006A4E38" w:rsidRPr="00151144" w:rsidRDefault="006A4E38" w:rsidP="00151144">
            <w:pPr>
              <w:pStyle w:val="Default"/>
              <w:jc w:val="center"/>
              <w:rPr>
                <w:b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2645"/>
            </w:tblGrid>
            <w:tr w:rsidR="006A4E38" w:rsidRPr="00151144" w:rsidTr="000333F4">
              <w:trPr>
                <w:trHeight w:val="109"/>
              </w:trPr>
              <w:tc>
                <w:tcPr>
                  <w:tcW w:w="2645" w:type="dxa"/>
                </w:tcPr>
                <w:p w:rsidR="006A4E38" w:rsidRPr="00151144" w:rsidRDefault="006A4E38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51144">
                    <w:rPr>
                      <w:b/>
                      <w:sz w:val="28"/>
                      <w:szCs w:val="28"/>
                    </w:rPr>
                    <w:t xml:space="preserve">Ragasco LPG </w:t>
                  </w:r>
                  <w:smartTag w:uri="urn:schemas-microsoft-com:office:smarttags" w:element="metricconverter">
                    <w:smartTagPr>
                      <w:attr w:name="ProductID" w:val="12,5 л"/>
                    </w:smartTagPr>
                    <w:r w:rsidRPr="00151144">
                      <w:rPr>
                        <w:b/>
                        <w:bCs/>
                        <w:sz w:val="28"/>
                        <w:szCs w:val="28"/>
                      </w:rPr>
                      <w:t>12,5 л</w:t>
                    </w:r>
                  </w:smartTag>
                </w:p>
              </w:tc>
            </w:tr>
          </w:tbl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6A4E38" w:rsidRPr="00151144" w:rsidRDefault="006A4E38" w:rsidP="00151144">
            <w:pPr>
              <w:pStyle w:val="Default"/>
              <w:jc w:val="center"/>
              <w:rPr>
                <w:b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2902"/>
            </w:tblGrid>
            <w:tr w:rsidR="006A4E38" w:rsidRPr="00151144" w:rsidTr="000333F4">
              <w:trPr>
                <w:trHeight w:val="109"/>
              </w:trPr>
              <w:tc>
                <w:tcPr>
                  <w:tcW w:w="2902" w:type="dxa"/>
                </w:tcPr>
                <w:p w:rsidR="006A4E38" w:rsidRPr="00151144" w:rsidRDefault="006A4E38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51144">
                    <w:rPr>
                      <w:b/>
                    </w:rPr>
                    <w:t xml:space="preserve">   </w:t>
                  </w:r>
                  <w:r w:rsidRPr="00151144">
                    <w:rPr>
                      <w:b/>
                      <w:sz w:val="28"/>
                      <w:szCs w:val="28"/>
                    </w:rPr>
                    <w:t xml:space="preserve">Ragasco LPG </w:t>
                  </w:r>
                  <w:smartTag w:uri="urn:schemas-microsoft-com:office:smarttags" w:element="metricconverter">
                    <w:smartTagPr>
                      <w:attr w:name="ProductID" w:val="18,2 л"/>
                    </w:smartTagPr>
                    <w:r w:rsidRPr="00151144">
                      <w:rPr>
                        <w:b/>
                        <w:bCs/>
                        <w:sz w:val="28"/>
                        <w:szCs w:val="28"/>
                      </w:rPr>
                      <w:t xml:space="preserve">18,2 </w:t>
                    </w:r>
                    <w:r w:rsidRPr="00151144">
                      <w:rPr>
                        <w:b/>
                        <w:sz w:val="28"/>
                        <w:szCs w:val="28"/>
                      </w:rPr>
                      <w:t>л</w:t>
                    </w:r>
                  </w:smartTag>
                </w:p>
              </w:tc>
            </w:tr>
          </w:tbl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03" w:type="dxa"/>
          </w:tcPr>
          <w:p w:rsidR="006A4E38" w:rsidRPr="00151144" w:rsidRDefault="006A4E38" w:rsidP="00151144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2954"/>
            </w:tblGrid>
            <w:tr w:rsidR="006A4E38" w:rsidRPr="00151144" w:rsidTr="000333F4">
              <w:trPr>
                <w:trHeight w:val="109"/>
              </w:trPr>
              <w:tc>
                <w:tcPr>
                  <w:tcW w:w="2954" w:type="dxa"/>
                </w:tcPr>
                <w:p w:rsidR="006A4E38" w:rsidRPr="00151144" w:rsidRDefault="006A4E38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51144">
                    <w:rPr>
                      <w:b/>
                      <w:sz w:val="28"/>
                      <w:szCs w:val="28"/>
                    </w:rPr>
                    <w:t xml:space="preserve">    Ragasco LPG </w:t>
                  </w:r>
                  <w:smartTag w:uri="urn:schemas-microsoft-com:office:smarttags" w:element="metricconverter">
                    <w:smartTagPr>
                      <w:attr w:name="ProductID" w:val="24,5 л"/>
                    </w:smartTagPr>
                    <w:r w:rsidRPr="00151144">
                      <w:rPr>
                        <w:b/>
                        <w:bCs/>
                        <w:sz w:val="28"/>
                        <w:szCs w:val="28"/>
                      </w:rPr>
                      <w:t xml:space="preserve">24,5 </w:t>
                    </w:r>
                    <w:r w:rsidRPr="00151144">
                      <w:rPr>
                        <w:b/>
                        <w:sz w:val="28"/>
                        <w:szCs w:val="28"/>
                      </w:rPr>
                      <w:t>л</w:t>
                    </w:r>
                  </w:smartTag>
                </w:p>
              </w:tc>
            </w:tr>
          </w:tbl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6A4E38" w:rsidRPr="00151144" w:rsidRDefault="006A4E38" w:rsidP="00151144">
            <w:pPr>
              <w:pStyle w:val="Default"/>
              <w:jc w:val="center"/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3065"/>
            </w:tblGrid>
            <w:tr w:rsidR="006A4E38" w:rsidRPr="00151144" w:rsidTr="000333F4">
              <w:trPr>
                <w:trHeight w:val="109"/>
              </w:trPr>
              <w:tc>
                <w:tcPr>
                  <w:tcW w:w="3065" w:type="dxa"/>
                </w:tcPr>
                <w:p w:rsidR="006A4E38" w:rsidRPr="00151144" w:rsidRDefault="006A4E38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51144">
                    <w:rPr>
                      <w:b/>
                      <w:sz w:val="28"/>
                      <w:szCs w:val="28"/>
                    </w:rPr>
                    <w:t xml:space="preserve">      Ragasco LPG </w:t>
                  </w:r>
                  <w:smartTag w:uri="urn:schemas-microsoft-com:office:smarttags" w:element="metricconverter">
                    <w:smartTagPr>
                      <w:attr w:name="ProductID" w:val="33,5 л"/>
                    </w:smartTagPr>
                    <w:r w:rsidRPr="00151144">
                      <w:rPr>
                        <w:b/>
                        <w:bCs/>
                        <w:sz w:val="28"/>
                        <w:szCs w:val="28"/>
                      </w:rPr>
                      <w:t xml:space="preserve">33,5 </w:t>
                    </w:r>
                    <w:r w:rsidRPr="00151144">
                      <w:rPr>
                        <w:b/>
                        <w:sz w:val="28"/>
                        <w:szCs w:val="28"/>
                      </w:rPr>
                      <w:t>л</w:t>
                    </w:r>
                  </w:smartTag>
                </w:p>
              </w:tc>
            </w:tr>
          </w:tbl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noProof/>
                <w:sz w:val="28"/>
                <w:szCs w:val="28"/>
                <w:lang w:eastAsia="ru-RU"/>
              </w:rPr>
            </w:pPr>
          </w:p>
        </w:tc>
      </w:tr>
      <w:tr w:rsidR="006A4E38" w:rsidRPr="00151144" w:rsidTr="00151144">
        <w:trPr>
          <w:trHeight w:val="5774"/>
        </w:trPr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</w:p>
        </w:tc>
        <w:tc>
          <w:tcPr>
            <w:tcW w:w="3244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-2.75pt;margin-top:110.4pt;width:110.25pt;height:150.75pt;z-index:-251657216;visibility:visible;mso-position-horizontal-relative:text;mso-position-vertical-relative:text" wrapcoords="-147 0 -147 21493 21600 21493 21600 0 -147 0">
                  <v:imagedata r:id="rId4" o:title=""/>
                  <w10:wrap type="through"/>
                </v:shape>
              </w:pict>
            </w:r>
          </w:p>
        </w:tc>
        <w:tc>
          <w:tcPr>
            <w:tcW w:w="3118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27" type="#_x0000_t75" style="position:absolute;left:0;text-align:left;margin-left:7.4pt;margin-top:63.9pt;width:142.5pt;height:223.5pt;z-index:-251660288;visibility:visible;mso-position-horizontal-relative:text;mso-position-vertical-relative:text" wrapcoords="-114 0 -114 21455 21600 21455 21600 0 -114 0">
                  <v:imagedata r:id="rId5" o:title=""/>
                  <w10:wrap type="through"/>
                </v:shape>
              </w:pict>
            </w:r>
          </w:p>
        </w:tc>
        <w:tc>
          <w:tcPr>
            <w:tcW w:w="3403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s1028" type="#_x0000_t75" style="position:absolute;margin-left:21.45pt;margin-top:46.1pt;width:132pt;height:241.5pt;z-index:-251659264;visibility:visible;mso-position-horizontal-relative:text;mso-position-vertical-relative:text" wrapcoords="-123 0 -123 21466 21600 21466 21600 0 -123 0">
                  <v:imagedata r:id="rId6" o:title=""/>
                  <w10:wrap type="through"/>
                </v:shape>
              </w:pict>
            </w:r>
          </w:p>
        </w:tc>
        <w:tc>
          <w:tcPr>
            <w:tcW w:w="3260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s1029" type="#_x0000_t75" style="position:absolute;margin-left:.15pt;margin-top:.15pt;width:169.5pt;height:277.5pt;z-index:-251658240;visibility:visible;mso-position-horizontal-relative:text;mso-position-vertical-relative:text" wrapcoords="-96 0 -96 21483 21600 21483 21600 0 -96 0">
                  <v:imagedata r:id="rId7" o:title=""/>
                  <w10:wrap type="through"/>
                </v:shape>
              </w:pict>
            </w:r>
          </w:p>
        </w:tc>
      </w:tr>
      <w:tr w:rsidR="006A4E38" w:rsidRPr="00151144" w:rsidTr="00151144"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51144">
              <w:rPr>
                <w:rFonts w:ascii="Times New Roman" w:hAnsi="Times New Roman"/>
                <w:iCs/>
                <w:sz w:val="24"/>
                <w:szCs w:val="24"/>
              </w:rPr>
              <w:t>Вес пустого баллона</w:t>
            </w:r>
          </w:p>
        </w:tc>
        <w:tc>
          <w:tcPr>
            <w:tcW w:w="3244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,4 кг"/>
              </w:smartTagPr>
              <w:r w:rsidRPr="00151144">
                <w:rPr>
                  <w:rFonts w:ascii="Times New Roman" w:hAnsi="Times New Roman"/>
                  <w:iCs/>
                  <w:sz w:val="24"/>
                  <w:szCs w:val="24"/>
                </w:rPr>
                <w:t>3,4 кг</w:t>
              </w:r>
            </w:smartTag>
            <w:r w:rsidRPr="0015114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 кг"/>
              </w:smartTagPr>
              <w:r w:rsidRPr="00151144">
                <w:rPr>
                  <w:rFonts w:ascii="Times New Roman" w:hAnsi="Times New Roman"/>
                  <w:iCs/>
                  <w:sz w:val="24"/>
                  <w:szCs w:val="24"/>
                </w:rPr>
                <w:t>4 кг</w:t>
              </w:r>
            </w:smartTag>
            <w:r w:rsidRPr="0015114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3403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г"/>
              </w:smartTagPr>
              <w:r w:rsidRPr="00151144">
                <w:rPr>
                  <w:rFonts w:ascii="Times New Roman" w:hAnsi="Times New Roman"/>
                  <w:iCs/>
                  <w:sz w:val="24"/>
                  <w:szCs w:val="24"/>
                </w:rPr>
                <w:t>5 кг</w:t>
              </w:r>
            </w:smartTag>
            <w:r w:rsidRPr="0015114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,5 кг"/>
              </w:smartTagPr>
              <w:r w:rsidRPr="00151144">
                <w:rPr>
                  <w:rFonts w:ascii="Times New Roman" w:hAnsi="Times New Roman"/>
                  <w:iCs/>
                  <w:sz w:val="24"/>
                  <w:szCs w:val="24"/>
                </w:rPr>
                <w:t>7,5 кг</w:t>
              </w:r>
            </w:smartTag>
            <w:r w:rsidRPr="00151144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6A4E38" w:rsidRPr="00151144" w:rsidTr="00151144"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Объем баллона</w:t>
            </w:r>
          </w:p>
        </w:tc>
        <w:tc>
          <w:tcPr>
            <w:tcW w:w="3244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12,5 л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12,5 л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118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18,2 л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18,2 л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403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24,5 л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24,5 л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260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33,5 л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33,5 л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</w:tr>
      <w:tr w:rsidR="006A4E38" w:rsidRPr="00151144" w:rsidTr="00151144"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Объем пропана</w:t>
            </w:r>
          </w:p>
        </w:tc>
        <w:tc>
          <w:tcPr>
            <w:tcW w:w="3244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5 кг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5 кг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118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7,5 кг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7,5 кг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403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10 кг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  <w:tc>
          <w:tcPr>
            <w:tcW w:w="3260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40"/>
                <w:szCs w:val="40"/>
              </w:rPr>
            </w:pPr>
            <w:smartTag w:uri="urn:schemas-microsoft-com:office:smarttags" w:element="metricconverter">
              <w:smartTagPr>
                <w:attr w:name="ProductID" w:val="14 кг"/>
              </w:smartTagPr>
              <w:r w:rsidRPr="00151144">
                <w:rPr>
                  <w:rFonts w:ascii="Times New Roman" w:hAnsi="Times New Roman"/>
                  <w:b/>
                  <w:iCs/>
                  <w:sz w:val="40"/>
                  <w:szCs w:val="40"/>
                </w:rPr>
                <w:t>14 кг</w:t>
              </w:r>
            </w:smartTag>
            <w:r w:rsidRPr="00151144">
              <w:rPr>
                <w:rFonts w:ascii="Times New Roman" w:hAnsi="Times New Roman"/>
                <w:b/>
                <w:iCs/>
                <w:sz w:val="40"/>
                <w:szCs w:val="40"/>
              </w:rPr>
              <w:t>.</w:t>
            </w:r>
          </w:p>
        </w:tc>
      </w:tr>
      <w:tr w:rsidR="006A4E38" w:rsidRPr="00151144" w:rsidTr="00151144">
        <w:tc>
          <w:tcPr>
            <w:tcW w:w="2676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36"/>
                <w:szCs w:val="36"/>
              </w:rPr>
            </w:pPr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Стоимость обмена</w:t>
            </w:r>
          </w:p>
        </w:tc>
        <w:tc>
          <w:tcPr>
            <w:tcW w:w="3244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iCs/>
                <w:sz w:val="36"/>
                <w:szCs w:val="36"/>
              </w:rPr>
              <w:t>63</w:t>
            </w:r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0 руб.</w:t>
            </w:r>
          </w:p>
        </w:tc>
        <w:tc>
          <w:tcPr>
            <w:tcW w:w="3118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iCs/>
                <w:sz w:val="36"/>
                <w:szCs w:val="36"/>
              </w:rPr>
              <w:t>70</w:t>
            </w:r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0 руб.</w:t>
            </w:r>
          </w:p>
        </w:tc>
        <w:tc>
          <w:tcPr>
            <w:tcW w:w="3403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6"/>
                <w:szCs w:val="36"/>
              </w:rPr>
            </w:pPr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85</w:t>
            </w:r>
            <w:bookmarkStart w:id="0" w:name="_GoBack"/>
            <w:bookmarkEnd w:id="0"/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0 руб.</w:t>
            </w:r>
          </w:p>
        </w:tc>
        <w:tc>
          <w:tcPr>
            <w:tcW w:w="3260" w:type="dxa"/>
          </w:tcPr>
          <w:p w:rsidR="006A4E38" w:rsidRPr="00151144" w:rsidRDefault="006A4E38" w:rsidP="001511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iCs/>
                <w:sz w:val="36"/>
                <w:szCs w:val="36"/>
              </w:rPr>
              <w:t>119</w:t>
            </w:r>
            <w:r w:rsidRPr="00151144">
              <w:rPr>
                <w:rFonts w:ascii="Times New Roman" w:hAnsi="Times New Roman"/>
                <w:b/>
                <w:iCs/>
                <w:sz w:val="36"/>
                <w:szCs w:val="36"/>
              </w:rPr>
              <w:t>0 руб.</w:t>
            </w:r>
          </w:p>
        </w:tc>
      </w:tr>
    </w:tbl>
    <w:p w:rsidR="006A4E38" w:rsidRPr="00EE0FC3" w:rsidRDefault="006A4E38" w:rsidP="00427FFA">
      <w:pPr>
        <w:autoSpaceDE w:val="0"/>
        <w:autoSpaceDN w:val="0"/>
        <w:adjustRightInd w:val="0"/>
        <w:spacing w:after="0" w:line="240" w:lineRule="auto"/>
        <w:rPr>
          <w:rFonts w:ascii="AccentedCyrillic-Italic" w:hAnsi="AccentedCyrillic-Italic" w:cs="AccentedCyrillic-Italic"/>
          <w:iCs/>
          <w:color w:val="0080A6"/>
          <w:sz w:val="24"/>
          <w:szCs w:val="24"/>
        </w:rPr>
      </w:pPr>
    </w:p>
    <w:sectPr w:rsidR="006A4E38" w:rsidRPr="00EE0FC3" w:rsidSect="00427FFA">
      <w:pgSz w:w="16838" w:h="11906" w:orient="landscape"/>
      <w:pgMar w:top="284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centedCyrilli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FC3"/>
    <w:rsid w:val="000333F4"/>
    <w:rsid w:val="000C272A"/>
    <w:rsid w:val="00151144"/>
    <w:rsid w:val="001C235A"/>
    <w:rsid w:val="0031390E"/>
    <w:rsid w:val="00371496"/>
    <w:rsid w:val="003A6B93"/>
    <w:rsid w:val="00427FFA"/>
    <w:rsid w:val="00490466"/>
    <w:rsid w:val="005444E1"/>
    <w:rsid w:val="005536ED"/>
    <w:rsid w:val="005C7C2B"/>
    <w:rsid w:val="006229D5"/>
    <w:rsid w:val="006964DA"/>
    <w:rsid w:val="006A4E38"/>
    <w:rsid w:val="00841EC3"/>
    <w:rsid w:val="0099058E"/>
    <w:rsid w:val="009B5FFC"/>
    <w:rsid w:val="009D6E68"/>
    <w:rsid w:val="00AB099C"/>
    <w:rsid w:val="00AB2CCB"/>
    <w:rsid w:val="00B53D30"/>
    <w:rsid w:val="00C1701D"/>
    <w:rsid w:val="00D52401"/>
    <w:rsid w:val="00EE0FC3"/>
    <w:rsid w:val="00FB1376"/>
    <w:rsid w:val="00FE5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9D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E0FC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E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0FC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A6B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1</Pages>
  <Words>51</Words>
  <Characters>291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16</cp:revision>
  <cp:lastPrinted>2020-07-07T05:52:00Z</cp:lastPrinted>
  <dcterms:created xsi:type="dcterms:W3CDTF">2013-11-13T06:09:00Z</dcterms:created>
  <dcterms:modified xsi:type="dcterms:W3CDTF">2021-08-24T12:26:00Z</dcterms:modified>
</cp:coreProperties>
</file>